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4E9" w:rsidRDefault="006A3C1E" w:rsidP="00125C2F">
      <w:pPr>
        <w:tabs>
          <w:tab w:val="left" w:pos="3465"/>
        </w:tabs>
        <w:spacing w:line="360" w:lineRule="auto"/>
        <w:ind w:right="-23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-74930</wp:posOffset>
                </wp:positionV>
                <wp:extent cx="6307455" cy="361950"/>
                <wp:effectExtent l="0" t="0" r="1714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45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064" w:rsidRPr="006A3C1E" w:rsidRDefault="006F0511" w:rsidP="006F0511">
                            <w:pPr>
                              <w:tabs>
                                <w:tab w:val="left" w:pos="3261"/>
                              </w:tabs>
                              <w:ind w:left="2836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A3C1E">
                              <w:rPr>
                                <w:lang w:val="en-US"/>
                              </w:rPr>
                              <w:tab/>
                            </w:r>
                            <w:r w:rsidRPr="006A3C1E">
                              <w:rPr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6A3C1E" w:rsidRPr="006A3C1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ECTS </w:t>
                            </w:r>
                            <w:proofErr w:type="spellStart"/>
                            <w:r w:rsidR="006A3C1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Credits</w:t>
                            </w:r>
                            <w:proofErr w:type="spellEnd"/>
                            <w:r w:rsidR="006A3C1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A3C1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Obtained</w:t>
                            </w:r>
                            <w:proofErr w:type="spellEnd"/>
                            <w:r w:rsidR="006A3C1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2.2pt;margin-top:-5.9pt;width:496.6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" fillcolor="#92d050">
                <v:fill color2="#a8d08d [1945]" rotate="t" focusposition="1,1" focussize="" colors="0 #92d050;31457f #74b349;1 #a9d18e" focus="100%" type="gradientRadial"/>
                <v:textbox>
                  <w:txbxContent>
                    <w:p w:rsidR="00F13064" w:rsidRPr="006A3C1E" w:rsidRDefault="006F0511" w:rsidP="006F0511">
                      <w:pPr>
                        <w:tabs>
                          <w:tab w:val="left" w:pos="3261"/>
                        </w:tabs>
                        <w:ind w:left="2836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A3C1E">
                        <w:rPr>
                          <w:lang w:val="en-US"/>
                        </w:rPr>
                        <w:tab/>
                      </w:r>
                      <w:r w:rsidRPr="006A3C1E">
                        <w:rPr>
                          <w:sz w:val="32"/>
                          <w:szCs w:val="32"/>
                          <w:lang w:val="en-US"/>
                        </w:rPr>
                        <w:tab/>
                      </w:r>
                      <w:bookmarkStart w:id="1" w:name="_GoBack"/>
                      <w:bookmarkEnd w:id="1"/>
                      <w:r w:rsidR="006A3C1E" w:rsidRPr="006A3C1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ECTS </w:t>
                      </w:r>
                      <w:proofErr w:type="spellStart"/>
                      <w:r w:rsidR="006A3C1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Credits</w:t>
                      </w:r>
                      <w:proofErr w:type="spellEnd"/>
                      <w:r w:rsidR="006A3C1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A3C1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Obtained</w:t>
                      </w:r>
                      <w:proofErr w:type="spellEnd"/>
                      <w:r w:rsidR="006A3C1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534E9" w:rsidRDefault="006534E9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Pr="006A3C1E" w:rsidRDefault="006F0511" w:rsidP="006F0511">
      <w:pPr>
        <w:shd w:val="clear" w:color="auto" w:fill="DDE8CB"/>
        <w:tabs>
          <w:tab w:val="left" w:pos="3465"/>
        </w:tabs>
        <w:spacing w:line="360" w:lineRule="auto"/>
        <w:ind w:left="142" w:right="-92" w:hanging="142"/>
        <w:rPr>
          <w:b/>
          <w:sz w:val="20"/>
          <w:szCs w:val="20"/>
          <w:lang w:val="en-GB"/>
        </w:rPr>
      </w:pPr>
      <w:r w:rsidRPr="006A3C1E">
        <w:rPr>
          <w:b/>
          <w:sz w:val="20"/>
          <w:szCs w:val="20"/>
          <w:lang w:val="en-GB"/>
        </w:rPr>
        <w:t>Name:</w:t>
      </w:r>
    </w:p>
    <w:p w:rsidR="00FC35C4" w:rsidRPr="006F0511" w:rsidRDefault="006F0511" w:rsidP="00D570E9">
      <w:pPr>
        <w:pStyle w:val="2Ordnung"/>
        <w:ind w:right="-92"/>
        <w:rPr>
          <w:lang w:val="en-US"/>
        </w:rPr>
      </w:pPr>
      <w:r w:rsidRPr="006F0511">
        <w:rPr>
          <w:lang w:val="en-US"/>
        </w:rPr>
        <w:t>Please add</w:t>
      </w:r>
      <w:r>
        <w:rPr>
          <w:lang w:val="en-US"/>
        </w:rPr>
        <w:t xml:space="preserve"> also</w:t>
      </w:r>
      <w:r w:rsidRPr="006F0511">
        <w:rPr>
          <w:lang w:val="en-US"/>
        </w:rPr>
        <w:t xml:space="preserve"> proof of t</w:t>
      </w:r>
      <w:r>
        <w:rPr>
          <w:lang w:val="en-US"/>
        </w:rPr>
        <w:t>he activity on an extra page, e.g. a letter of the lecturer confirming that you attended and gained the ECTS, a signature of the lecturer for a workshop or presentation, etc.</w:t>
      </w:r>
    </w:p>
    <w:p w:rsidR="00FC35C4" w:rsidRPr="006F0511" w:rsidRDefault="00FC35C4" w:rsidP="00D570E9">
      <w:pPr>
        <w:shd w:val="clear" w:color="auto" w:fill="DDE8CB"/>
        <w:tabs>
          <w:tab w:val="left" w:pos="3465"/>
        </w:tabs>
        <w:spacing w:line="360" w:lineRule="auto"/>
        <w:ind w:right="-92"/>
        <w:rPr>
          <w:sz w:val="20"/>
          <w:szCs w:val="20"/>
          <w:lang w:val="en-US"/>
        </w:rPr>
      </w:pPr>
    </w:p>
    <w:p w:rsidR="00D228F0" w:rsidRPr="006F0511" w:rsidRDefault="00D228F0" w:rsidP="00D570E9">
      <w:pPr>
        <w:pStyle w:val="2Ordnung"/>
        <w:ind w:right="-92"/>
        <w:rPr>
          <w:lang w:val="en-US"/>
        </w:rPr>
      </w:pPr>
    </w:p>
    <w:tbl>
      <w:tblPr>
        <w:tblpPr w:leftFromText="142" w:rightFromText="142" w:bottomFromText="125" w:vertAnchor="text" w:tblpY="1"/>
        <w:tblOverlap w:val="never"/>
        <w:tblW w:w="997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16"/>
        <w:gridCol w:w="2693"/>
        <w:gridCol w:w="2084"/>
        <w:gridCol w:w="2084"/>
      </w:tblGrid>
      <w:tr w:rsidR="0085212B" w:rsidTr="006F0511">
        <w:trPr>
          <w:trHeight w:val="264"/>
        </w:trPr>
        <w:tc>
          <w:tcPr>
            <w:tcW w:w="311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6F0511" w:rsidRDefault="006F0511" w:rsidP="007A40A5">
            <w:pPr>
              <w:pStyle w:val="Tabelleninhalt"/>
              <w:shd w:val="clear" w:color="auto" w:fill="DDE8CB"/>
              <w:rPr>
                <w:b/>
                <w:color w:val="000000" w:themeColor="text1"/>
                <w:sz w:val="20"/>
                <w:szCs w:val="20"/>
              </w:rPr>
            </w:pPr>
            <w:r w:rsidRPr="006F0511">
              <w:rPr>
                <w:b/>
                <w:color w:val="000000" w:themeColor="text1"/>
              </w:rPr>
              <w:t xml:space="preserve">Semester </w:t>
            </w:r>
            <w:r>
              <w:rPr>
                <w:b/>
                <w:color w:val="000000" w:themeColor="text1"/>
              </w:rPr>
              <w:t>(</w:t>
            </w:r>
            <w:proofErr w:type="spellStart"/>
            <w:r w:rsidRPr="006F0511">
              <w:rPr>
                <w:b/>
                <w:color w:val="000000" w:themeColor="text1"/>
              </w:rPr>
              <w:t>or</w:t>
            </w:r>
            <w:proofErr w:type="spellEnd"/>
            <w:r w:rsidRPr="006F0511">
              <w:rPr>
                <w:b/>
                <w:color w:val="000000" w:themeColor="text1"/>
              </w:rPr>
              <w:t xml:space="preserve"> Date</w:t>
            </w:r>
            <w:r>
              <w:rPr>
                <w:b/>
                <w:color w:val="000000" w:themeColor="text1"/>
              </w:rPr>
              <w:t>)</w:t>
            </w:r>
          </w:p>
        </w:tc>
        <w:tc>
          <w:tcPr>
            <w:tcW w:w="26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6F0511" w:rsidRDefault="006F0511" w:rsidP="007A40A5">
            <w:pPr>
              <w:pStyle w:val="Tabelleninhalt"/>
              <w:shd w:val="clear" w:color="auto" w:fill="DDE8CB"/>
              <w:rPr>
                <w:b/>
                <w:color w:val="000000" w:themeColor="text1"/>
                <w:sz w:val="20"/>
                <w:szCs w:val="20"/>
              </w:rPr>
            </w:pPr>
            <w:r w:rsidRPr="006F0511">
              <w:rPr>
                <w:b/>
                <w:color w:val="000000" w:themeColor="text1"/>
              </w:rPr>
              <w:t xml:space="preserve">Title of </w:t>
            </w:r>
            <w:proofErr w:type="spellStart"/>
            <w:r w:rsidRPr="006F0511">
              <w:rPr>
                <w:b/>
                <w:color w:val="000000" w:themeColor="text1"/>
              </w:rPr>
              <w:t>course</w:t>
            </w:r>
            <w:proofErr w:type="spellEnd"/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6F0511" w:rsidRDefault="006F0511" w:rsidP="007A40A5">
            <w:pPr>
              <w:pStyle w:val="Tabelleninhalt"/>
              <w:shd w:val="clear" w:color="auto" w:fill="DDE8CB"/>
              <w:rPr>
                <w:b/>
                <w:color w:val="000000" w:themeColor="text1"/>
              </w:rPr>
            </w:pPr>
            <w:proofErr w:type="spellStart"/>
            <w:r w:rsidRPr="006F0511">
              <w:rPr>
                <w:b/>
                <w:color w:val="000000" w:themeColor="text1"/>
              </w:rPr>
              <w:t>Lecturer</w:t>
            </w:r>
            <w:proofErr w:type="spellEnd"/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Pr="006F0511" w:rsidRDefault="006F0511" w:rsidP="007A40A5">
            <w:pPr>
              <w:pStyle w:val="Tabelleninhalt"/>
              <w:shd w:val="clear" w:color="auto" w:fill="DDE8CB"/>
              <w:rPr>
                <w:b/>
                <w:color w:val="000000" w:themeColor="text1"/>
                <w:sz w:val="20"/>
                <w:szCs w:val="20"/>
              </w:rPr>
            </w:pPr>
            <w:r w:rsidRPr="006F0511">
              <w:rPr>
                <w:b/>
                <w:color w:val="000000" w:themeColor="text1"/>
                <w:sz w:val="20"/>
                <w:szCs w:val="20"/>
              </w:rPr>
              <w:t xml:space="preserve">ECTS </w:t>
            </w:r>
          </w:p>
        </w:tc>
      </w:tr>
      <w:tr w:rsidR="00382199" w:rsidTr="006F0511">
        <w:trPr>
          <w:trHeight w:val="264"/>
        </w:trPr>
        <w:tc>
          <w:tcPr>
            <w:tcW w:w="311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D228F0" w:rsidRPr="00413007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6F0511" w:rsidTr="006F0511">
        <w:trPr>
          <w:trHeight w:val="264"/>
        </w:trPr>
        <w:tc>
          <w:tcPr>
            <w:tcW w:w="3116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6F0511" w:rsidRPr="00413007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2693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6F0511" w:rsidRDefault="006F0511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</w:tbl>
    <w:p w:rsidR="00590D6E" w:rsidRDefault="00590D6E" w:rsidP="006F0511">
      <w:pPr>
        <w:tabs>
          <w:tab w:val="left" w:pos="3465"/>
        </w:tabs>
        <w:spacing w:line="360" w:lineRule="auto"/>
        <w:rPr>
          <w:b/>
          <w:bCs/>
        </w:rPr>
      </w:pPr>
    </w:p>
    <w:p w:rsidR="006F0511" w:rsidRDefault="006F0511" w:rsidP="006F0511">
      <w:pPr>
        <w:tabs>
          <w:tab w:val="left" w:pos="3465"/>
        </w:tabs>
        <w:spacing w:line="360" w:lineRule="auto"/>
        <w:rPr>
          <w:b/>
          <w:bCs/>
        </w:rPr>
        <w:sectPr w:rsidR="006F0511" w:rsidSect="003360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622" w:right="709" w:bottom="567" w:left="1366" w:header="567" w:footer="57" w:gutter="0"/>
          <w:cols w:space="720"/>
          <w:formProt w:val="0"/>
          <w:docGrid w:linePitch="600" w:charSpace="36864"/>
        </w:sectPr>
      </w:pPr>
    </w:p>
    <w:p w:rsidR="00FC35C4" w:rsidRPr="006F0511" w:rsidRDefault="006F0511" w:rsidP="00C551E4">
      <w:pPr>
        <w:pStyle w:val="1Ordnung"/>
        <w:rPr>
          <w:lang w:val="en-US"/>
        </w:rPr>
      </w:pPr>
      <w:r w:rsidRPr="006F0511">
        <w:rPr>
          <w:b/>
          <w:bCs/>
          <w:lang w:val="en-US"/>
        </w:rPr>
        <w:t>Approved by Thesis Advisory C</w:t>
      </w:r>
      <w:r>
        <w:rPr>
          <w:b/>
          <w:bCs/>
          <w:lang w:val="en-US"/>
        </w:rPr>
        <w:t>ommittee</w:t>
      </w:r>
    </w:p>
    <w:tbl>
      <w:tblPr>
        <w:tblW w:w="9977" w:type="dxa"/>
        <w:tblInd w:w="-5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0"/>
        <w:gridCol w:w="9497"/>
      </w:tblGrid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</w:tbl>
    <w:p w:rsidR="00590D6E" w:rsidRDefault="00590D6E" w:rsidP="00C551E4">
      <w:pPr>
        <w:tabs>
          <w:tab w:val="left" w:pos="3465"/>
        </w:tabs>
        <w:spacing w:line="360" w:lineRule="auto"/>
        <w:rPr>
          <w:sz w:val="20"/>
          <w:szCs w:val="20"/>
        </w:rPr>
        <w:sectPr w:rsidR="00590D6E" w:rsidSect="002A75D6">
          <w:type w:val="continuous"/>
          <w:pgSz w:w="11906" w:h="16838"/>
          <w:pgMar w:top="1622" w:right="559" w:bottom="567" w:left="1366" w:header="567" w:footer="284" w:gutter="0"/>
          <w:cols w:space="720"/>
          <w:formProt w:val="0"/>
          <w:docGrid w:linePitch="600" w:charSpace="36864"/>
        </w:sectPr>
      </w:pPr>
    </w:p>
    <w:p w:rsidR="00D2002B" w:rsidRDefault="00D2002B" w:rsidP="00556797">
      <w:pPr>
        <w:pStyle w:val="1Ordnung"/>
      </w:pPr>
    </w:p>
    <w:sectPr w:rsidR="00D2002B" w:rsidSect="002A75D6">
      <w:footerReference w:type="default" r:id="rId14"/>
      <w:type w:val="continuous"/>
      <w:pgSz w:w="11906" w:h="16838"/>
      <w:pgMar w:top="1622" w:right="709" w:bottom="567" w:left="1366" w:header="567" w:footer="284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B5D" w:rsidRDefault="004C1B5D">
      <w:pPr>
        <w:spacing w:line="240" w:lineRule="auto"/>
      </w:pPr>
      <w:r>
        <w:separator/>
      </w:r>
    </w:p>
  </w:endnote>
  <w:endnote w:type="continuationSeparator" w:id="0">
    <w:p w:rsidR="004C1B5D" w:rsidRDefault="004C1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MU CompatilFact">
    <w:altName w:val="LMU CompatilFact"/>
    <w:panose1 w:val="02000500060000020003"/>
    <w:charset w:val="00"/>
    <w:family w:val="auto"/>
    <w:pitch w:val="variable"/>
    <w:sig w:usb0="8000002F" w:usb1="00000042" w:usb2="00000000" w:usb3="00000000" w:csb0="00000001" w:csb1="00000000"/>
    <w:embedRegular r:id="rId1" w:fontKey="{FEB2DF7C-97F6-4A0D-B3C0-523092D13D9A}"/>
    <w:embedBold r:id="rId2" w:fontKey="{503F3EAA-6ED9-4C87-9577-48E48974522B}"/>
    <w:embedBoldItalic r:id="rId3" w:fontKey="{C1485F15-EF9E-4D70-9424-F426271C8A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0F0931EF-C797-48BF-905B-D75683F1E2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C1402E-4A00-4C6D-969D-D416EC5753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MU CompatilFact;LMU CompatilF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60A23B-4262-485E-A93C-94FE1E4BFD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CA5C525-9734-4068-9984-6DE9A0D2E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 w:rsidP="00586F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074203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22FC9" w:rsidRDefault="00122FC9" w:rsidP="00586F18">
            <w:pPr>
              <w:pStyle w:val="Fuzeile"/>
            </w:pPr>
            <w:r>
              <w:t xml:space="preserve">Seite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:rsidR="00FC35C4" w:rsidRDefault="00FC35C4">
    <w:pPr>
      <w:pStyle w:val="absender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 w:rsidP="00586F18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2611204"/>
      <w:docPartObj>
        <w:docPartGallery w:val="Page Numbers (Bottom of Page)"/>
        <w:docPartUnique/>
      </w:docPartObj>
    </w:sdtPr>
    <w:sdtEndPr/>
    <w:sdtContent>
      <w:sdt>
        <w:sdtPr>
          <w:id w:val="1522127335"/>
          <w:docPartObj>
            <w:docPartGallery w:val="Page Numbers (Top of Page)"/>
            <w:docPartUnique/>
          </w:docPartObj>
        </w:sdtPr>
        <w:sdtEndPr/>
        <w:sdtContent>
          <w:p w:rsidR="00586F18" w:rsidRDefault="00586F18" w:rsidP="00586F18">
            <w:pPr>
              <w:pStyle w:val="Fuzeile"/>
            </w:pPr>
            <w:r>
              <w:t xml:space="preserve">Seite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:rsidR="00586F18" w:rsidRDefault="00586F18">
    <w:pPr>
      <w:pStyle w:val="absender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B5D" w:rsidRDefault="004C1B5D">
      <w:pPr>
        <w:spacing w:line="240" w:lineRule="auto"/>
      </w:pPr>
      <w:r>
        <w:separator/>
      </w:r>
    </w:p>
  </w:footnote>
  <w:footnote w:type="continuationSeparator" w:id="0">
    <w:p w:rsidR="004C1B5D" w:rsidRDefault="004C1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5C4" w:rsidRPr="00726B73" w:rsidRDefault="00726B73" w:rsidP="006534E9">
    <w:pPr>
      <w:pStyle w:val="Boxentext"/>
      <w:tabs>
        <w:tab w:val="left" w:pos="326"/>
        <w:tab w:val="left" w:pos="3544"/>
      </w:tabs>
      <w:spacing w:before="1800" w:line="240" w:lineRule="auto"/>
      <w:ind w:left="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2203450</wp:posOffset>
          </wp:positionH>
          <wp:positionV relativeFrom="paragraph">
            <wp:posOffset>400381</wp:posOffset>
          </wp:positionV>
          <wp:extent cx="1936750" cy="34290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544" w:rsidRPr="00726B73">
      <w:rPr>
        <w:noProof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867410</wp:posOffset>
          </wp:positionH>
          <wp:positionV relativeFrom="page">
            <wp:posOffset>360045</wp:posOffset>
          </wp:positionV>
          <wp:extent cx="6307455" cy="831850"/>
          <wp:effectExtent l="0" t="0" r="0" b="0"/>
          <wp:wrapNone/>
          <wp:docPr id="22" name="Bild 15" descr="Header_SW_120_Siegel_transparent_m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5" descr="Header_SW_120_Siegel_transparent_ml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307455" cy="831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091F"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column">
                <wp:posOffset>2203450</wp:posOffset>
              </wp:positionH>
              <wp:positionV relativeFrom="paragraph">
                <wp:posOffset>179705</wp:posOffset>
              </wp:positionV>
              <wp:extent cx="2258060" cy="152400"/>
              <wp:effectExtent l="0" t="0" r="0" b="0"/>
              <wp:wrapNone/>
              <wp:docPr id="15" name="Form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8060" cy="152400"/>
                      </a:xfrm>
                      <a:prstGeom prst="rect">
                        <a:avLst/>
                      </a:prstGeom>
                      <a:noFill/>
                      <a:ln w="36360">
                        <a:noFill/>
                      </a:ln>
                    </wps:spPr>
                    <wps:txbx>
                      <w:txbxContent>
                        <w:p w:rsidR="00FC35C4" w:rsidRPr="00726B73" w:rsidRDefault="00762544">
                          <w:pPr>
                            <w:autoSpaceDE w:val="0"/>
                          </w:pPr>
                          <w:r w:rsidRPr="00726B73">
                            <w:rPr>
                              <w:rFonts w:eastAsia="LMU CompatilFact;LMU CompatilFa" w:cs="LMU CompatilFact;LMU CompatilFa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Fakultät für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orm1" o:spid="_x0000_s1027" type="#_x0000_t202" style="position:absolute;margin-left:173.5pt;margin-top:14.15pt;width:177.8pt;height:12pt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" filled="f" stroked="f" strokeweight="1.01mm">
              <v:textbox style="mso-fit-shape-to-text:t" inset="0,0,0,0">
                <w:txbxContent>
                  <w:p w:rsidR="00FC35C4" w:rsidRPr="00726B73" w:rsidRDefault="00762544">
                    <w:pPr>
                      <w:autoSpaceDE w:val="0"/>
                    </w:pPr>
                    <w:r w:rsidRPr="00726B73">
                      <w:rPr>
                        <w:rFonts w:eastAsia="LMU CompatilFact;LMU CompatilFa" w:cs="LMU CompatilFact;LMU CompatilFa"/>
                        <w:b/>
                        <w:bCs/>
                        <w:caps/>
                        <w:sz w:val="20"/>
                        <w:szCs w:val="20"/>
                      </w:rPr>
                      <w:t>Fakultät für</w:t>
                    </w:r>
                  </w:p>
                </w:txbxContent>
              </v:textbox>
            </v:shape>
          </w:pict>
        </mc:Fallback>
      </mc:AlternateContent>
    </w:r>
    <w:r w:rsidR="00B1091F"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7565390</wp:posOffset>
              </wp:positionV>
              <wp:extent cx="323850" cy="14605"/>
              <wp:effectExtent l="0" t="0" r="0" b="0"/>
              <wp:wrapTopAndBottom/>
              <wp:docPr id="14" name="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850" cy="14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35C4" w:rsidRDefault="00FC35C4">
                          <w:pPr>
                            <w:pBdr>
                              <w:top w:val="single" w:sz="6" w:space="4" w:color="000000"/>
                            </w:pBdr>
                            <w:shd w:val="clear" w:color="auto" w:fill="FFFFFF"/>
                            <w:rPr>
                              <w:spacing w:val="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2" o:spid="_x0000_s1028" type="#_x0000_t202" style="position:absolute;margin-left:.05pt;margin-top:595.7pt;width:25.5pt;height:1.1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" filled="f" stroked="f">
              <v:textbox inset="0,0,0,0">
                <w:txbxContent>
                  <w:p w:rsidR="00FC35C4" w:rsidRDefault="00FC35C4">
                    <w:pPr>
                      <w:pBdr>
                        <w:top w:val="single" w:sz="6" w:space="4" w:color="000000"/>
                      </w:pBdr>
                      <w:shd w:val="clear" w:color="auto" w:fill="FFFFFF"/>
                      <w:rPr>
                        <w:spacing w:val="0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B1091F"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3777615</wp:posOffset>
              </wp:positionV>
              <wp:extent cx="323850" cy="14605"/>
              <wp:effectExtent l="0" t="0" r="0" b="0"/>
              <wp:wrapSquare wrapText="bothSides"/>
              <wp:docPr id="13" name="Rahmen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850" cy="14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35C4" w:rsidRDefault="00FC35C4">
                          <w:pPr>
                            <w:pBdr>
                              <w:top w:val="single" w:sz="6" w:space="4" w:color="000000"/>
                            </w:pBdr>
                            <w:shd w:val="clear" w:color="auto" w:fill="FFFFFF"/>
                            <w:rPr>
                              <w:spacing w:val="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ahmen1" o:spid="_x0000_s1029" type="#_x0000_t202" style="position:absolute;margin-left:.05pt;margin-top:297.45pt;width:25.5pt;height:1.1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" filled="f" stroked="f">
              <v:textbox inset="0,0,0,0">
                <w:txbxContent>
                  <w:p w:rsidR="00FC35C4" w:rsidRDefault="00FC35C4">
                    <w:pPr>
                      <w:pBdr>
                        <w:top w:val="single" w:sz="6" w:space="4" w:color="000000"/>
                      </w:pBdr>
                      <w:shd w:val="clear" w:color="auto" w:fill="FFFFFF"/>
                      <w:rPr>
                        <w:spacing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B1091F"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5347335</wp:posOffset>
              </wp:positionV>
              <wp:extent cx="323850" cy="14605"/>
              <wp:effectExtent l="0" t="0" r="0" b="0"/>
              <wp:wrapSquare wrapText="bothSides"/>
              <wp:docPr id="12" name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850" cy="14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35C4" w:rsidRDefault="00FC35C4">
                          <w:pPr>
                            <w:pBdr>
                              <w:top w:val="single" w:sz="6" w:space="4" w:color="000000"/>
                            </w:pBdr>
                            <w:shd w:val="clear" w:color="auto" w:fill="FFFFFF"/>
                            <w:rPr>
                              <w:spacing w:val="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1" o:spid="_x0000_s1030" type="#_x0000_t202" style="position:absolute;margin-left:.05pt;margin-top:421.05pt;width:25.5pt;height:1.1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" filled="f" stroked="f">
              <v:textbox inset="0,0,0,0">
                <w:txbxContent>
                  <w:p w:rsidR="00FC35C4" w:rsidRDefault="00FC35C4">
                    <w:pPr>
                      <w:pBdr>
                        <w:top w:val="single" w:sz="6" w:space="4" w:color="000000"/>
                      </w:pBdr>
                      <w:shd w:val="clear" w:color="auto" w:fill="FFFFFF"/>
                      <w:rPr>
                        <w:spacing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6534E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24BF3"/>
    <w:multiLevelType w:val="hybridMultilevel"/>
    <w:tmpl w:val="D1262D3A"/>
    <w:lvl w:ilvl="0" w:tplc="639A63AA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A7085"/>
    <w:multiLevelType w:val="multilevel"/>
    <w:tmpl w:val="DE4A7FE8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A9E"/>
    <w:rsid w:val="00040057"/>
    <w:rsid w:val="00056BC4"/>
    <w:rsid w:val="000842CD"/>
    <w:rsid w:val="000C1DE6"/>
    <w:rsid w:val="001139E4"/>
    <w:rsid w:val="00122FC9"/>
    <w:rsid w:val="00125C2F"/>
    <w:rsid w:val="001454DB"/>
    <w:rsid w:val="001D6F7D"/>
    <w:rsid w:val="00256B54"/>
    <w:rsid w:val="002740EF"/>
    <w:rsid w:val="002A75D6"/>
    <w:rsid w:val="002C290D"/>
    <w:rsid w:val="002D2C48"/>
    <w:rsid w:val="0033608E"/>
    <w:rsid w:val="00382199"/>
    <w:rsid w:val="003E7653"/>
    <w:rsid w:val="00413007"/>
    <w:rsid w:val="00416A9E"/>
    <w:rsid w:val="004406A3"/>
    <w:rsid w:val="00472945"/>
    <w:rsid w:val="00472949"/>
    <w:rsid w:val="004C1B5D"/>
    <w:rsid w:val="004C77AC"/>
    <w:rsid w:val="0053029A"/>
    <w:rsid w:val="00556797"/>
    <w:rsid w:val="00586F18"/>
    <w:rsid w:val="00590D6E"/>
    <w:rsid w:val="006534E9"/>
    <w:rsid w:val="006A3C1E"/>
    <w:rsid w:val="006F0511"/>
    <w:rsid w:val="007177C1"/>
    <w:rsid w:val="00726B73"/>
    <w:rsid w:val="007279DE"/>
    <w:rsid w:val="00762544"/>
    <w:rsid w:val="007A40A5"/>
    <w:rsid w:val="0085212B"/>
    <w:rsid w:val="00934109"/>
    <w:rsid w:val="00A65205"/>
    <w:rsid w:val="00A67EDC"/>
    <w:rsid w:val="00A812FF"/>
    <w:rsid w:val="00A86D33"/>
    <w:rsid w:val="00B1091F"/>
    <w:rsid w:val="00B326C4"/>
    <w:rsid w:val="00B46DE3"/>
    <w:rsid w:val="00B63AD7"/>
    <w:rsid w:val="00B92D22"/>
    <w:rsid w:val="00BB112C"/>
    <w:rsid w:val="00BC7540"/>
    <w:rsid w:val="00BD2C4C"/>
    <w:rsid w:val="00C551E4"/>
    <w:rsid w:val="00C57330"/>
    <w:rsid w:val="00D2002B"/>
    <w:rsid w:val="00D228F0"/>
    <w:rsid w:val="00D570E9"/>
    <w:rsid w:val="00E17330"/>
    <w:rsid w:val="00E533CB"/>
    <w:rsid w:val="00E6633D"/>
    <w:rsid w:val="00EB257F"/>
    <w:rsid w:val="00ED75D6"/>
    <w:rsid w:val="00F13064"/>
    <w:rsid w:val="00F3478D"/>
    <w:rsid w:val="00F6517B"/>
    <w:rsid w:val="00F66A55"/>
    <w:rsid w:val="00F70AB1"/>
    <w:rsid w:val="00F74BD5"/>
    <w:rsid w:val="00F91F4D"/>
    <w:rsid w:val="00FA013F"/>
    <w:rsid w:val="00FC35C4"/>
    <w:rsid w:val="00F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F0BBA3"/>
  <w15:docId w15:val="{CFB05538-9803-40B0-8714-438B9D52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  <w:spacing w:line="240" w:lineRule="exact"/>
    </w:pPr>
    <w:rPr>
      <w:rFonts w:ascii="LMU CompatilFact" w:hAnsi="LMU CompatilFact" w:cs="LMU CompatilFact"/>
      <w:spacing w:val="12"/>
      <w:sz w:val="22"/>
      <w:szCs w:val="22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b/>
      <w:bCs/>
      <w:kern w:val="2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qFormat/>
    <w:rPr>
      <w:sz w:val="16"/>
      <w:szCs w:val="16"/>
    </w:rPr>
  </w:style>
  <w:style w:type="character" w:styleId="Hyperlink">
    <w:name w:val="Hyperlink"/>
    <w:basedOn w:val="Absatz-Standardschriftart"/>
    <w:qFormat/>
    <w:rPr>
      <w:color w:val="0000FF"/>
      <w:u w:val="single"/>
    </w:rPr>
  </w:style>
  <w:style w:type="character" w:customStyle="1" w:styleId="WWCharLFO1LVL1">
    <w:name w:val="WW_CharLFO1LVL1"/>
    <w:qFormat/>
    <w:rPr>
      <w:rFonts w:ascii="LMU CompatilFact" w:eastAsia="Times New Roman" w:hAnsi="LMU CompatilFact"/>
    </w:rPr>
  </w:style>
  <w:style w:type="character" w:customStyle="1" w:styleId="WWCharLFO1LVL2">
    <w:name w:val="WW_CharLFO1LVL2"/>
    <w:qFormat/>
    <w:rPr>
      <w:rFonts w:ascii="Courier New" w:hAnsi="Courier New"/>
    </w:rPr>
  </w:style>
  <w:style w:type="character" w:customStyle="1" w:styleId="WWCharLFO1LVL3">
    <w:name w:val="WW_CharLFO1LVL3"/>
    <w:qFormat/>
    <w:rPr>
      <w:rFonts w:ascii="Wingdings" w:hAnsi="Wingdings"/>
    </w:rPr>
  </w:style>
  <w:style w:type="character" w:customStyle="1" w:styleId="WWCharLFO1LVL4">
    <w:name w:val="WW_CharLFO1LVL4"/>
    <w:qFormat/>
    <w:rPr>
      <w:rFonts w:ascii="Symbol" w:hAnsi="Symbol"/>
    </w:rPr>
  </w:style>
  <w:style w:type="character" w:customStyle="1" w:styleId="WWCharLFO1LVL5">
    <w:name w:val="WW_CharLFO1LVL5"/>
    <w:qFormat/>
    <w:rPr>
      <w:rFonts w:ascii="Courier New" w:hAnsi="Courier New"/>
    </w:rPr>
  </w:style>
  <w:style w:type="character" w:customStyle="1" w:styleId="WWCharLFO1LVL6">
    <w:name w:val="WW_CharLFO1LVL6"/>
    <w:qFormat/>
    <w:rPr>
      <w:rFonts w:ascii="Wingdings" w:hAnsi="Wingdings"/>
    </w:rPr>
  </w:style>
  <w:style w:type="character" w:customStyle="1" w:styleId="WWCharLFO1LVL7">
    <w:name w:val="WW_CharLFO1LVL7"/>
    <w:qFormat/>
    <w:rPr>
      <w:rFonts w:ascii="Symbol" w:hAnsi="Symbol"/>
    </w:rPr>
  </w:style>
  <w:style w:type="character" w:customStyle="1" w:styleId="WWCharLFO1LVL8">
    <w:name w:val="WW_CharLFO1LVL8"/>
    <w:qFormat/>
    <w:rPr>
      <w:rFonts w:ascii="Courier New" w:hAnsi="Courier New"/>
    </w:rPr>
  </w:style>
  <w:style w:type="character" w:customStyle="1" w:styleId="WWCharLFO1LVL9">
    <w:name w:val="WW_CharLFO1LVL9"/>
    <w:qFormat/>
    <w:rPr>
      <w:rFonts w:ascii="Wingdings" w:hAnsi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86F18"/>
    <w:pPr>
      <w:tabs>
        <w:tab w:val="center" w:pos="4536"/>
        <w:tab w:val="right" w:pos="9072"/>
      </w:tabs>
      <w:jc w:val="center"/>
    </w:pPr>
  </w:style>
  <w:style w:type="paragraph" w:customStyle="1" w:styleId="absendertext">
    <w:name w:val="absender text"/>
    <w:basedOn w:val="Standard"/>
    <w:qFormat/>
    <w:pPr>
      <w:tabs>
        <w:tab w:val="left" w:pos="397"/>
      </w:tabs>
      <w:spacing w:line="180" w:lineRule="exact"/>
    </w:pPr>
    <w:rPr>
      <w:spacing w:val="8"/>
      <w:sz w:val="14"/>
      <w:szCs w:val="14"/>
    </w:rPr>
  </w:style>
  <w:style w:type="paragraph" w:customStyle="1" w:styleId="Boxentext">
    <w:name w:val="Boxentext"/>
    <w:basedOn w:val="Standard"/>
    <w:qFormat/>
    <w:pPr>
      <w:spacing w:line="180" w:lineRule="exact"/>
      <w:ind w:left="3005"/>
    </w:pPr>
    <w:rPr>
      <w:b/>
      <w:bCs/>
      <w:caps/>
      <w:sz w:val="14"/>
      <w:szCs w:val="14"/>
    </w:rPr>
  </w:style>
  <w:style w:type="paragraph" w:customStyle="1" w:styleId="Absenderzeile">
    <w:name w:val="Absenderzeile"/>
    <w:basedOn w:val="Standard"/>
    <w:qFormat/>
    <w:rPr>
      <w:spacing w:val="6"/>
      <w:sz w:val="12"/>
      <w:szCs w:val="12"/>
    </w:rPr>
  </w:style>
  <w:style w:type="paragraph" w:customStyle="1" w:styleId="AbsenderName">
    <w:name w:val="Absender Name"/>
    <w:basedOn w:val="absendertext"/>
    <w:qFormat/>
    <w:rPr>
      <w:b/>
      <w:bCs/>
      <w:caps/>
    </w:rPr>
  </w:style>
  <w:style w:type="paragraph" w:styleId="Sprechblasentext">
    <w:name w:val="Balloon Text"/>
    <w:basedOn w:val="Standard"/>
    <w:qFormat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styleId="Textkrper2">
    <w:name w:val="Body Text 2"/>
    <w:basedOn w:val="Standard"/>
    <w:qFormat/>
    <w:pPr>
      <w:spacing w:line="360" w:lineRule="auto"/>
      <w:jc w:val="both"/>
    </w:pPr>
    <w:rPr>
      <w:rFonts w:ascii="Arial" w:hAnsi="Arial" w:cs="Arial"/>
      <w:spacing w:val="0"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Rahmeninhalt">
    <w:name w:val="Rahmeninhalt"/>
    <w:basedOn w:val="Standard"/>
    <w:qFormat/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paragraph" w:customStyle="1" w:styleId="2Ordnung">
    <w:name w:val="2_Ordnung"/>
    <w:basedOn w:val="Standard"/>
    <w:qFormat/>
    <w:rsid w:val="001D6F7D"/>
    <w:pPr>
      <w:tabs>
        <w:tab w:val="left" w:pos="3465"/>
      </w:tabs>
      <w:spacing w:before="120" w:after="40" w:line="240" w:lineRule="auto"/>
    </w:pPr>
    <w:rPr>
      <w:sz w:val="20"/>
      <w:szCs w:val="20"/>
    </w:rPr>
  </w:style>
  <w:style w:type="paragraph" w:customStyle="1" w:styleId="1Ordnung">
    <w:name w:val="1_Ordnung"/>
    <w:basedOn w:val="Standard"/>
    <w:qFormat/>
    <w:rsid w:val="00C551E4"/>
    <w:pPr>
      <w:spacing w:before="360" w:after="120" w:line="240" w:lineRule="auto"/>
    </w:pPr>
    <w:rPr>
      <w:noProof/>
    </w:rPr>
  </w:style>
  <w:style w:type="character" w:customStyle="1" w:styleId="KopfzeileZchn">
    <w:name w:val="Kopfzeile Zchn"/>
    <w:basedOn w:val="Absatz-Standardschriftart"/>
    <w:link w:val="Kopfzeile"/>
    <w:uiPriority w:val="99"/>
    <w:rsid w:val="000C1DE6"/>
    <w:rPr>
      <w:rFonts w:ascii="LMU CompatilFact" w:hAnsi="LMU CompatilFact" w:cs="LMU CompatilFact"/>
      <w:spacing w:val="12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86F18"/>
    <w:rPr>
      <w:rFonts w:ascii="LMU CompatilFact" w:hAnsi="LMU CompatilFact" w:cs="LMU CompatilFact"/>
      <w:spacing w:val="12"/>
      <w:sz w:val="22"/>
      <w:szCs w:val="22"/>
    </w:rPr>
  </w:style>
  <w:style w:type="table" w:styleId="Tabellenraster">
    <w:name w:val="Table Grid"/>
    <w:basedOn w:val="NormaleTabelle"/>
    <w:uiPriority w:val="39"/>
    <w:rsid w:val="00D20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NETabellemitberschrift">
    <w:name w:val="GRÜNE_Tabelle_mit Überschrift"/>
    <w:basedOn w:val="NormaleTabelle"/>
    <w:uiPriority w:val="99"/>
    <w:rsid w:val="00ED75D6"/>
    <w:rPr>
      <w:rFonts w:ascii="LMU CompatilFact" w:hAnsi="LMU CompatilFact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32her\AppData\Local\Microsoft\Windows\INetCache\Content.Outlook\6VRZ53DZ\TAC_Formular_V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C1F7-560B-4E74-B5BD-E63EBD32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TAC_Formular_V2.dotx</Template>
  <TotalTime>0</TotalTime>
  <Pages>1</Pages>
  <Words>53</Words>
  <Characters>337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Geschäftsbrief mit Siegel</vt:lpstr>
    </vt:vector>
  </TitlesOfParts>
  <Company>MWN-PC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Geschäftsbrief mit Siegel</dc:title>
  <dc:subject>Corporate Design</dc:subject>
  <dc:creator>Neuner, Theresa</dc:creator>
  <dc:description>Version 1.3 (August 2006)</dc:description>
  <cp:lastModifiedBy>Neuner, Theresia</cp:lastModifiedBy>
  <cp:revision>2</cp:revision>
  <cp:lastPrinted>2020-08-12T10:56:00Z</cp:lastPrinted>
  <dcterms:created xsi:type="dcterms:W3CDTF">2024-10-16T13:09:00Z</dcterms:created>
  <dcterms:modified xsi:type="dcterms:W3CDTF">2024-10-16T13:09:00Z</dcterms:modified>
  <dc:language>de-DE</dc:language>
</cp:coreProperties>
</file>